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"/>
        <w:gridCol w:w="1836"/>
        <w:gridCol w:w="709"/>
        <w:gridCol w:w="4467"/>
        <w:gridCol w:w="3057"/>
        <w:gridCol w:w="4485"/>
      </w:tblGrid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" o:spid="_x0000_s1026" type="#_x0000_t202" style="position:absolute;left:0;text-align:left;margin-left:82.4pt;margin-top:-59.8pt;width:590.25pt;height:31.5pt;z-index:251658240;visibility:visible" strokeweight=".5pt">
                  <v:textbox>
                    <w:txbxContent>
                      <w:p w:rsidR="00BF27F1" w:rsidRPr="00427091" w:rsidRDefault="00BF27F1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427091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План мероприя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тий МКУ « КДЦ МО « Хадахан» на 4</w:t>
                        </w:r>
                        <w:r w:rsidRPr="00427091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квартал « Культура для школьников»</w:t>
                        </w:r>
                      </w:p>
                    </w:txbxContent>
                  </v:textbox>
                </v:shape>
              </w:pict>
            </w: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</w:t>
            </w:r>
            <w:r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 xml:space="preserve">оприятий на июль-сентябрь  2023 </w:t>
            </w: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года по реализации межведомственного культурно-образовательного проекта «Культура для школьников» в Иркутской области</w: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7F1" w:rsidRPr="00D96518" w:rsidRDefault="00BF27F1" w:rsidP="00D96518">
            <w:pPr>
              <w:pStyle w:val="a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</w:tr>
      <w:tr w:rsidR="00BF27F1" w:rsidRPr="00D96518" w:rsidTr="00651F09">
        <w:trPr>
          <w:trHeight w:val="70"/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444EA4">
              <w:rPr>
                <w:rFonts w:ascii="Times New Roman" w:hAnsi="Times New Roman" w:cs="Times New Roman"/>
                <w:noProof/>
                <w:kern w:val="0"/>
                <w:lang w:val="ru-RU" w:eastAsia="ru-RU" w:bidi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58.5pt;height:57.75pt;visibility:visible">
                  <v:imagedata r:id="rId5" o:title=""/>
                </v:shape>
              </w:pic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7F1" w:rsidRPr="00D96518" w:rsidRDefault="00BF27F1" w:rsidP="00D96518">
            <w:pPr>
              <w:pStyle w:val="a"/>
              <w:widowControl/>
              <w:jc w:val="both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:rsidR="00BF27F1" w:rsidRPr="00D96518" w:rsidRDefault="00BF27F1" w:rsidP="00D96518">
            <w:pPr>
              <w:pStyle w:val="a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F5CE"/>
          </w:tcPr>
          <w:p w:rsidR="00BF27F1" w:rsidRPr="00A66D90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shd w:val="clear" w:color="auto" w:fill="FFFFFF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D8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shd w:val="clear" w:color="auto" w:fill="FFD8CE"/>
          </w:tcPr>
          <w:p w:rsidR="00BF27F1" w:rsidRPr="00295514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shd w:val="clear" w:color="auto" w:fill="FFD8CE"/>
          </w:tcPr>
          <w:p w:rsidR="00BF27F1" w:rsidRPr="001C20B1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1C2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467" w:type="dxa"/>
            <w:shd w:val="clear" w:color="auto" w:fill="FFD8CE"/>
          </w:tcPr>
          <w:p w:rsidR="00BF27F1" w:rsidRPr="001C20B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D8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shd w:val="clear" w:color="auto" w:fill="FFD8CE"/>
          </w:tcPr>
          <w:p w:rsidR="00BF27F1" w:rsidRPr="001C20B1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D8CE"/>
          </w:tcPr>
          <w:p w:rsidR="00BF27F1" w:rsidRPr="001C20B1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shd w:val="clear" w:color="auto" w:fill="FFFFFF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shd w:val="clear" w:color="auto" w:fill="FFFFFF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shd w:val="clear" w:color="auto" w:fill="EEECE1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2. Направление МУЗЫКА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7F1" w:rsidRPr="00D96518" w:rsidRDefault="00BF27F1" w:rsidP="00D96518">
            <w:pPr>
              <w:pStyle w:val="a"/>
              <w:widowControl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музыкального искусства в соотнесении с другими видами искусств.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444EA4">
              <w:rPr>
                <w:rFonts w:ascii="Times New Roman" w:hAnsi="Times New Roman" w:cs="Times New Roman"/>
                <w:noProof/>
                <w:kern w:val="0"/>
                <w:lang w:val="ru-RU" w:eastAsia="ru-RU" w:bidi="ar-SA"/>
              </w:rPr>
              <w:pict>
                <v:shape id="_x0000_i1026" type="#_x0000_t75" style="width:45.75pt;height:55.5pt;visibility:visible">
                  <v:imagedata r:id="rId6" o:title=""/>
                </v:shape>
              </w:pic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познакомить учащихся с высшими достижениями творчества отечественных и зарубежных композиторов, преимущественно XVII-XX вв. (периода существования феноменов «композиторской музыки» и «музыкального произведения»); 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:rsidR="00BF27F1" w:rsidRPr="00D96518" w:rsidRDefault="00BF27F1" w:rsidP="00D96518">
            <w:pPr>
              <w:pStyle w:val="a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сформировать систему ориентирующих знаний о музыкальноисторическом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1C2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1C2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1C20B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0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1C20B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1C20B1" w:rsidRDefault="00BF27F1" w:rsidP="001C2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1C20B1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0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1C20B1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1C20B1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295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pStyle w:val="a"/>
              <w:widowControl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trHeight w:val="817"/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1C20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1C20B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433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C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66D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3. Направление  ЛИТЕРАТУРА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:rsidR="00BF27F1" w:rsidRPr="00D96518" w:rsidRDefault="00BF27F1" w:rsidP="001B5BA5">
            <w:pPr>
              <w:pStyle w:val="a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Привитие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444EA4">
              <w:rPr>
                <w:noProof/>
                <w:lang w:val="ru-RU" w:eastAsia="ru-RU" w:bidi="ar-SA"/>
              </w:rPr>
              <w:pict>
                <v:shape id="_x0000_i1027" type="#_x0000_t75" style="width:54pt;height:62.25pt;visibility:visible">
                  <v:imagedata r:id="rId7" o:title=""/>
                </v:shape>
              </w:pic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BF27F1" w:rsidRPr="00D96518" w:rsidRDefault="00BF27F1" w:rsidP="00D96518">
            <w:pPr>
              <w:pStyle w:val="a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52614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C17CB4" w:rsidRDefault="00BF27F1" w:rsidP="007E5D13">
            <w:pPr>
              <w:rPr>
                <w:rFonts w:ascii="Times New Roman" w:hAnsi="Times New Roman"/>
                <w:sz w:val="24"/>
                <w:szCs w:val="24"/>
              </w:rPr>
            </w:pPr>
            <w:r w:rsidRPr="00C17CB4">
              <w:rPr>
                <w:rFonts w:ascii="Times New Roman" w:hAnsi="Times New Roman"/>
                <w:sz w:val="24"/>
                <w:szCs w:val="24"/>
              </w:rPr>
              <w:t>«Библиотека-дорога в мир знаний» экскурсия в библиотеку.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526141" w:rsidRDefault="00BF27F1" w:rsidP="007E5D13">
            <w:pPr>
              <w:pStyle w:val="NoSpacing"/>
              <w:jc w:val="both"/>
              <w:rPr>
                <w:sz w:val="24"/>
                <w:szCs w:val="24"/>
              </w:rPr>
            </w:pPr>
            <w:r w:rsidRPr="00526141">
              <w:rPr>
                <w:sz w:val="24"/>
                <w:szCs w:val="24"/>
              </w:rPr>
              <w:t>Хадаханская библиотека. Библиотекарь Улаханова А.Н.89834178761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526141" w:rsidRDefault="00BF27F1" w:rsidP="007E5D13">
            <w:pPr>
              <w:pStyle w:val="western"/>
              <w:spacing w:after="0" w:afterAutospacing="0"/>
              <w:jc w:val="both"/>
            </w:pPr>
            <w:r>
              <w:t>октябрь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526141" w:rsidRDefault="00BF27F1" w:rsidP="007E5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526141" w:rsidRDefault="00BF27F1" w:rsidP="007E5D1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26141">
              <w:rPr>
                <w:rFonts w:ascii="Times New Roman" w:hAnsi="Times New Roman"/>
                <w:sz w:val="24"/>
                <w:szCs w:val="24"/>
              </w:rPr>
              <w:t>29 ноября – День рождения буквы Ё.</w:t>
            </w:r>
            <w:r w:rsidRPr="00526141">
              <w:rPr>
                <w:sz w:val="24"/>
                <w:szCs w:val="24"/>
              </w:rPr>
              <w:t xml:space="preserve"> </w:t>
            </w:r>
            <w:r w:rsidRPr="00526141">
              <w:rPr>
                <w:rFonts w:ascii="Times New Roman" w:hAnsi="Times New Roman"/>
                <w:sz w:val="24"/>
                <w:szCs w:val="24"/>
              </w:rPr>
              <w:t>Библиотечный час, с показом презентации.</w:t>
            </w:r>
          </w:p>
          <w:p w:rsidR="00BF27F1" w:rsidRPr="00526141" w:rsidRDefault="00BF27F1" w:rsidP="007E5D1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526141" w:rsidRDefault="00BF27F1" w:rsidP="007E5D13">
            <w:pPr>
              <w:pStyle w:val="NoSpacing"/>
              <w:jc w:val="both"/>
              <w:rPr>
                <w:sz w:val="24"/>
                <w:szCs w:val="24"/>
              </w:rPr>
            </w:pPr>
            <w:r w:rsidRPr="00526141">
              <w:rPr>
                <w:sz w:val="24"/>
                <w:szCs w:val="24"/>
              </w:rPr>
              <w:t>Хадаханская библиотека. Библиотекарь Улаханова А.Н.89834178761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526141" w:rsidRDefault="00BF27F1" w:rsidP="007E5D13">
            <w:pPr>
              <w:pStyle w:val="western"/>
              <w:spacing w:after="0" w:afterAutospacing="0"/>
              <w:jc w:val="both"/>
            </w:pPr>
            <w:r w:rsidRPr="00526141">
              <w:t>ноябрь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526141" w:rsidRDefault="00BF27F1" w:rsidP="007E5D13">
            <w:pPr>
              <w:pStyle w:val="NormalWeb"/>
            </w:pPr>
            <w:r w:rsidRPr="00526141">
              <w:t>16 ноября - Международный день отказа от курения «Вся правда о электронных сигаретах». Беседа с показом презентации.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526141" w:rsidRDefault="00BF27F1" w:rsidP="007E5D13">
            <w:pPr>
              <w:pStyle w:val="western"/>
              <w:spacing w:after="0" w:afterAutospacing="0"/>
              <w:jc w:val="both"/>
            </w:pPr>
            <w:r w:rsidRPr="00526141">
              <w:t>Хадаханская библиотека. Библиотекарь Улаханова А.Н.89834178761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526141" w:rsidRDefault="00BF27F1" w:rsidP="007E5D13">
            <w:pPr>
              <w:pStyle w:val="western"/>
              <w:spacing w:after="0" w:afterAutospacing="0"/>
              <w:jc w:val="both"/>
            </w:pPr>
            <w:r w:rsidRPr="00526141">
              <w:t>ноябрь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D90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113387" w:rsidRDefault="00BF27F1" w:rsidP="00013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113387" w:rsidRDefault="00BF27F1" w:rsidP="00427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113387" w:rsidRDefault="00BF27F1" w:rsidP="000138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42709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0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526141" w:rsidRDefault="00BF27F1" w:rsidP="007E5D13">
            <w:pPr>
              <w:pStyle w:val="Default"/>
            </w:pPr>
            <w:r w:rsidRPr="00526141">
              <w:t>«Маленьким детям - о больших правах» всемирному дню прав ребенка (20 ноября) Беседа-диалог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526141" w:rsidRDefault="00BF27F1" w:rsidP="007E5D13">
            <w:pPr>
              <w:pStyle w:val="Default"/>
            </w:pPr>
            <w:r w:rsidRPr="00526141">
              <w:t>Хадаханская библиотека. Библиотекарь Улаханова А.Н.89834178761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526141" w:rsidRDefault="00BF27F1" w:rsidP="007E5D13">
            <w:pPr>
              <w:pStyle w:val="western"/>
              <w:spacing w:after="0" w:afterAutospacing="0"/>
              <w:jc w:val="both"/>
            </w:pPr>
            <w:r w:rsidRPr="00526141">
              <w:t>ноябрь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42709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09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526141" w:rsidRDefault="00BF27F1" w:rsidP="007E5D13">
            <w:pPr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526141">
              <w:rPr>
                <w:rFonts w:ascii="Times New Roman" w:hAnsi="Times New Roman"/>
                <w:bCs/>
                <w:sz w:val="24"/>
                <w:szCs w:val="24"/>
              </w:rPr>
              <w:t>220 лет со дня рождения Ф.И Тютчева «</w:t>
            </w:r>
            <w:r w:rsidRPr="00526141">
              <w:rPr>
                <w:rFonts w:ascii="Times New Roman" w:hAnsi="Times New Roman"/>
                <w:sz w:val="24"/>
                <w:szCs w:val="24"/>
              </w:rPr>
              <w:t>Поэтический мир Тютчева»</w:t>
            </w:r>
            <w:r w:rsidRPr="00526141">
              <w:rPr>
                <w:rFonts w:ascii="Times New Roman" w:hAnsi="Times New Roman"/>
                <w:sz w:val="24"/>
                <w:szCs w:val="24"/>
              </w:rPr>
              <w:br/>
              <w:t>поэтический марафон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526141" w:rsidRDefault="00BF27F1" w:rsidP="007E5D13">
            <w:pPr>
              <w:pStyle w:val="NoSpacing"/>
              <w:jc w:val="both"/>
              <w:rPr>
                <w:sz w:val="24"/>
                <w:szCs w:val="24"/>
              </w:rPr>
            </w:pPr>
            <w:r w:rsidRPr="00526141">
              <w:rPr>
                <w:sz w:val="24"/>
                <w:szCs w:val="24"/>
              </w:rPr>
              <w:t>Хадаханская библиотека. Библиотекарь Улаханова А.Н.89834178761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526141" w:rsidRDefault="00BF27F1" w:rsidP="007E5D13">
            <w:pPr>
              <w:pStyle w:val="western"/>
              <w:spacing w:after="0" w:afterAutospacing="0"/>
              <w:jc w:val="both"/>
            </w:pPr>
            <w:r w:rsidRPr="00526141">
              <w:t>декабрь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42709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09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Default="00BF27F1" w:rsidP="00886DE0">
            <w:pPr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113387" w:rsidRDefault="00BF27F1" w:rsidP="00886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113387" w:rsidRDefault="00BF27F1" w:rsidP="00886D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42709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0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F413C9" w:rsidRDefault="00BF27F1" w:rsidP="00886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886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886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42709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0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526141" w:rsidRDefault="00BF27F1" w:rsidP="007E5D13">
            <w:pPr>
              <w:pStyle w:val="Default"/>
            </w:pPr>
            <w:r w:rsidRPr="00526141">
              <w:t xml:space="preserve"> Неделя бурятского языка. Участие в акции</w:t>
            </w:r>
          </w:p>
          <w:p w:rsidR="00BF27F1" w:rsidRPr="00526141" w:rsidRDefault="00BF27F1" w:rsidP="007E5D13">
            <w:pPr>
              <w:pStyle w:val="Default"/>
            </w:pPr>
            <w:r w:rsidRPr="00526141">
              <w:t>Конкурс рисунков.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526141" w:rsidRDefault="00BF27F1" w:rsidP="007E5D13">
            <w:pPr>
              <w:rPr>
                <w:rFonts w:ascii="Times New Roman" w:hAnsi="Times New Roman"/>
                <w:sz w:val="24"/>
                <w:szCs w:val="24"/>
              </w:rPr>
            </w:pPr>
            <w:r w:rsidRPr="00526141">
              <w:rPr>
                <w:rFonts w:ascii="Times New Roman" w:hAnsi="Times New Roman"/>
                <w:sz w:val="24"/>
                <w:szCs w:val="24"/>
              </w:rPr>
              <w:t>Хадаханская библиотека. Библиотекарь Улаханова А.Н.89834178761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526141" w:rsidRDefault="00BF27F1" w:rsidP="007E5D13">
            <w:pPr>
              <w:rPr>
                <w:rFonts w:ascii="Times New Roman" w:hAnsi="Times New Roman"/>
                <w:sz w:val="24"/>
                <w:szCs w:val="24"/>
              </w:rPr>
            </w:pPr>
            <w:r w:rsidRPr="0052614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42709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526141" w:rsidRDefault="00BF27F1" w:rsidP="007E5D1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6141">
              <w:rPr>
                <w:rFonts w:ascii="Times New Roman" w:hAnsi="Times New Roman"/>
                <w:sz w:val="24"/>
                <w:szCs w:val="24"/>
              </w:rPr>
              <w:t>«Единство в нас» Познавательная игра</w:t>
            </w:r>
          </w:p>
          <w:p w:rsidR="00BF27F1" w:rsidRPr="00526141" w:rsidRDefault="00BF27F1" w:rsidP="007E5D13">
            <w:pPr>
              <w:pStyle w:val="western"/>
              <w:spacing w:before="0" w:beforeAutospacing="0" w:after="0" w:afterAutospacing="0"/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526141" w:rsidRDefault="00BF27F1" w:rsidP="007E5D1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6141">
              <w:rPr>
                <w:rFonts w:ascii="Times New Roman" w:hAnsi="Times New Roman"/>
                <w:sz w:val="24"/>
                <w:szCs w:val="24"/>
              </w:rPr>
              <w:t>Хадаханская библиотека. Библиотекарь Улаханова А.Н.89834178761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526141" w:rsidRDefault="00BF27F1" w:rsidP="007E5D13">
            <w:pPr>
              <w:pStyle w:val="western"/>
              <w:spacing w:after="0" w:afterAutospacing="0"/>
              <w:jc w:val="both"/>
            </w:pPr>
            <w:r w:rsidRPr="00526141">
              <w:t>Ноябрь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F9220B" w:rsidRDefault="00BF27F1" w:rsidP="007E5D13">
            <w:pPr>
              <w:pStyle w:val="western"/>
              <w:spacing w:before="0" w:beforeAutospacing="0" w:after="0" w:afterAutospacing="0"/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F9220B" w:rsidRDefault="00BF27F1" w:rsidP="007E5D13">
            <w:pPr>
              <w:jc w:val="both"/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F9220B" w:rsidRDefault="00BF27F1" w:rsidP="007E5D13">
            <w:pPr>
              <w:pStyle w:val="western"/>
              <w:spacing w:after="0" w:afterAutospacing="0"/>
              <w:jc w:val="both"/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427091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0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113387" w:rsidRDefault="00BF27F1" w:rsidP="00886D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113387" w:rsidRDefault="00BF27F1" w:rsidP="00886D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113387" w:rsidRDefault="00BF27F1" w:rsidP="00061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Default="00BF27F1" w:rsidP="00061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113387" w:rsidRDefault="00BF27F1" w:rsidP="00061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113387" w:rsidRDefault="00BF27F1" w:rsidP="00774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113387" w:rsidRDefault="00BF27F1" w:rsidP="00427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113387" w:rsidRDefault="00BF27F1" w:rsidP="007747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A66D90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D90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113387" w:rsidRDefault="00BF27F1" w:rsidP="00886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113387" w:rsidRDefault="00BF27F1" w:rsidP="00886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113387" w:rsidRDefault="00BF27F1" w:rsidP="00886D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A66D90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A66D90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A66D90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D90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113387" w:rsidRDefault="00BF27F1" w:rsidP="00886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113387" w:rsidRDefault="00BF27F1" w:rsidP="00886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113387" w:rsidRDefault="00BF27F1" w:rsidP="00886D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4. Направление АРХИТЕКТУРА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:rsidR="00BF27F1" w:rsidRPr="00D96518" w:rsidRDefault="00BF27F1" w:rsidP="001B5BA5">
            <w:pPr>
              <w:pStyle w:val="a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архитектуры.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kern w:val="0"/>
                <w:lang w:val="ru-RU" w:eastAsia="en-US" w:bidi="ar-SA"/>
              </w:rPr>
            </w:pPr>
            <w:r w:rsidRPr="00444EA4">
              <w:rPr>
                <w:noProof/>
                <w:lang w:val="ru-RU" w:eastAsia="ru-RU" w:bidi="ar-SA"/>
              </w:rPr>
              <w:pict>
                <v:shape id="_x0000_i1028" type="#_x0000_t75" style="width:65.25pt;height:56.25pt;visibility:visible">
                  <v:imagedata r:id="rId8" o:title=""/>
                </v:shape>
              </w:pict>
            </w: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BF27F1" w:rsidRPr="00D96518" w:rsidRDefault="00BF27F1" w:rsidP="00D96518">
            <w:pPr>
              <w:pStyle w:val="a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trHeight w:val="274"/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5. Направление  КИНЕМАТОГРАФ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:rsidR="00BF27F1" w:rsidRPr="00D96518" w:rsidRDefault="00BF27F1" w:rsidP="00D96518">
            <w:pPr>
              <w:pStyle w:val="a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444EA4">
              <w:rPr>
                <w:noProof/>
                <w:lang w:val="ru-RU" w:eastAsia="ru-RU" w:bidi="ar-SA"/>
              </w:rPr>
              <w:pict>
                <v:shape id="_x0000_i1029" type="#_x0000_t75" style="width:55.5pt;height:55.5pt;visibility:visible">
                  <v:imagedata r:id="rId9" o:title=""/>
                </v:shape>
              </w:pict>
            </w: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BF27F1" w:rsidRPr="00D96518" w:rsidRDefault="00BF27F1" w:rsidP="00D96518">
            <w:pPr>
              <w:pStyle w:val="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формирование базовых знаний о кинофильмах и деятелях кино; 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</w:rPr>
              <w:t>развитие навыков анализа кинопроизведений;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развитие эрудиции на основе просмотра рекомендованных кинопроизведений и посещения в своем регионе организаций, связанных с индустрией кино или телевидения;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A66D90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C1A89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A66D90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C1A89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A66D90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C1A89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A66D90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C1A89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6. Направление  ТЕАТРАЛЬНОЕ ИСКУССТВО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:rsidR="00BF27F1" w:rsidRPr="00D96518" w:rsidRDefault="00BF27F1" w:rsidP="001B5BA5">
            <w:pPr>
              <w:pStyle w:val="a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Дать школьникам базовое представление о театре как виде искусства и его роли в культурном пространстве России.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444EA4">
              <w:rPr>
                <w:noProof/>
                <w:lang w:val="ru-RU" w:eastAsia="ru-RU" w:bidi="ar-SA"/>
              </w:rPr>
              <w:pict>
                <v:shape id="_x0000_i1030" type="#_x0000_t75" style="width:57.75pt;height:57pt;visibility:visible">
                  <v:imagedata r:id="rId10" o:title=""/>
                </v:shape>
              </w:pic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BF27F1" w:rsidRPr="00D96518" w:rsidRDefault="00BF27F1" w:rsidP="00D96518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ознакомление через погружение в театральные практики; 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усвоение базовых знаний по истории и устройству театра;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2E11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2E1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2718" w:type="dxa"/>
            <w:gridSpan w:val="4"/>
          </w:tcPr>
          <w:p w:rsidR="00BF27F1" w:rsidRPr="00D96518" w:rsidRDefault="00BF27F1" w:rsidP="00D96518">
            <w:pPr>
              <w:pStyle w:val="a"/>
              <w:jc w:val="both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Знакомство с базовыми основами традиционной народной культуры, формирование интереса к народным традициям, 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r w:rsidRPr="00D96518">
              <w:rPr>
                <w:rFonts w:ascii="Times New Roman" w:hAnsi="Times New Roman" w:cs="Times New Roman"/>
              </w:rPr>
              <w:t xml:space="preserve">Особое значение имеет знакомство с народной культурой региона </w:t>
            </w:r>
          </w:p>
          <w:p w:rsidR="00BF27F1" w:rsidRPr="00D96518" w:rsidRDefault="00BF27F1" w:rsidP="00D96518">
            <w:pPr>
              <w:pStyle w:val="a"/>
              <w:jc w:val="both"/>
              <w:rPr>
                <w:rFonts w:ascii="Times New Roman" w:hAnsi="Times New Roman" w:cs="Times New Roman"/>
              </w:rPr>
            </w:pPr>
          </w:p>
          <w:p w:rsidR="00BF27F1" w:rsidRPr="00D96518" w:rsidRDefault="00BF27F1" w:rsidP="00D96518">
            <w:pPr>
              <w:pStyle w:val="a"/>
              <w:jc w:val="both"/>
              <w:rPr>
                <w:rFonts w:ascii="Times New Roman" w:hAnsi="Times New Roman" w:cs="Times New Roman"/>
              </w:rPr>
            </w:pPr>
          </w:p>
          <w:p w:rsidR="00BF27F1" w:rsidRPr="00D96518" w:rsidRDefault="00BF27F1" w:rsidP="00D96518">
            <w:pPr>
              <w:pStyle w:val="a"/>
              <w:jc w:val="both"/>
              <w:rPr>
                <w:rFonts w:ascii="Times New Roman" w:hAnsi="Times New Roman" w:cs="Times New Roman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444EA4">
              <w:rPr>
                <w:rFonts w:ascii="Times New Roman" w:hAnsi="Times New Roman" w:cs="Times New Roman"/>
                <w:b/>
                <w:noProof/>
                <w:kern w:val="0"/>
                <w:lang w:val="ru-RU" w:eastAsia="ru-RU" w:bidi="ar-SA"/>
              </w:rPr>
              <w:pict>
                <v:shape id="_x0000_i1031" type="#_x0000_t75" style="width:43.5pt;height:60pt;visibility:visible">
                  <v:imagedata r:id="rId11" o:title=""/>
                </v:shape>
              </w:pict>
            </w:r>
          </w:p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BF27F1" w:rsidRPr="00D96518" w:rsidRDefault="00BF27F1" w:rsidP="00D96518">
            <w:pPr>
              <w:pStyle w:val="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познакомить учащихся с образцами народной культуры разных регионов России; </w:t>
            </w:r>
          </w:p>
          <w:p w:rsidR="00BF27F1" w:rsidRPr="00D96518" w:rsidRDefault="00BF27F1" w:rsidP="00D96518">
            <w:pPr>
              <w:pStyle w:val="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сформировать систему представлений о смысловых основах традиционной народной культуры;</w:t>
            </w:r>
          </w:p>
          <w:p w:rsidR="00BF27F1" w:rsidRPr="00D96518" w:rsidRDefault="00BF27F1" w:rsidP="00D96518">
            <w:pPr>
              <w:pStyle w:val="a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музыкальнопоэтического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BF27F1" w:rsidRPr="00D96518" w:rsidRDefault="00BF27F1" w:rsidP="00D96518">
            <w:pPr>
              <w:pStyle w:val="a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9E5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2E1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9E5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F27F1" w:rsidRPr="00D96518" w:rsidTr="00651F09">
        <w:trPr>
          <w:gridBefore w:val="1"/>
          <w:wBefore w:w="6" w:type="dxa"/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BF27F1" w:rsidRPr="00D96518" w:rsidTr="00651F09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AA3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7F1" w:rsidRPr="00D96518" w:rsidTr="00651F09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BF27F1" w:rsidRPr="00D96518" w:rsidRDefault="00BF27F1" w:rsidP="00D96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27F1" w:rsidRPr="006700D5" w:rsidRDefault="00BF27F1" w:rsidP="008F4E02">
      <w:pPr>
        <w:rPr>
          <w:sz w:val="24"/>
          <w:szCs w:val="24"/>
        </w:rPr>
      </w:pPr>
    </w:p>
    <w:p w:rsidR="00BF27F1" w:rsidRPr="006700D5" w:rsidRDefault="00BF27F1" w:rsidP="008F4E02">
      <w:pPr>
        <w:rPr>
          <w:sz w:val="24"/>
          <w:szCs w:val="24"/>
        </w:rPr>
      </w:pPr>
    </w:p>
    <w:p w:rsidR="00BF27F1" w:rsidRPr="006700D5" w:rsidRDefault="00BF27F1" w:rsidP="008F4E02">
      <w:pPr>
        <w:rPr>
          <w:sz w:val="24"/>
          <w:szCs w:val="24"/>
        </w:rPr>
      </w:pPr>
    </w:p>
    <w:sectPr w:rsidR="00BF27F1" w:rsidRPr="006700D5" w:rsidSect="00781FB3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1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2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3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5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6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7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5D2"/>
    <w:rsid w:val="00003715"/>
    <w:rsid w:val="00013803"/>
    <w:rsid w:val="0002436E"/>
    <w:rsid w:val="000247BD"/>
    <w:rsid w:val="0006143F"/>
    <w:rsid w:val="0009517A"/>
    <w:rsid w:val="000D3564"/>
    <w:rsid w:val="00113387"/>
    <w:rsid w:val="0012297D"/>
    <w:rsid w:val="0014476E"/>
    <w:rsid w:val="0018196E"/>
    <w:rsid w:val="001B5BA5"/>
    <w:rsid w:val="001C20B1"/>
    <w:rsid w:val="001D1D4C"/>
    <w:rsid w:val="00224D90"/>
    <w:rsid w:val="002433D5"/>
    <w:rsid w:val="00274F0E"/>
    <w:rsid w:val="00295514"/>
    <w:rsid w:val="002B17D9"/>
    <w:rsid w:val="002B5810"/>
    <w:rsid w:val="002D7EA0"/>
    <w:rsid w:val="002D7EEB"/>
    <w:rsid w:val="002E11EB"/>
    <w:rsid w:val="002F0174"/>
    <w:rsid w:val="002F2092"/>
    <w:rsid w:val="00315C6A"/>
    <w:rsid w:val="00342E34"/>
    <w:rsid w:val="003C0C37"/>
    <w:rsid w:val="003E753C"/>
    <w:rsid w:val="00405F5F"/>
    <w:rsid w:val="00427091"/>
    <w:rsid w:val="004337F9"/>
    <w:rsid w:val="00444EA4"/>
    <w:rsid w:val="00450E5D"/>
    <w:rsid w:val="004906B6"/>
    <w:rsid w:val="004D1A40"/>
    <w:rsid w:val="00526141"/>
    <w:rsid w:val="00535C5F"/>
    <w:rsid w:val="0055697D"/>
    <w:rsid w:val="00580D86"/>
    <w:rsid w:val="005912AF"/>
    <w:rsid w:val="005959F9"/>
    <w:rsid w:val="005A49F3"/>
    <w:rsid w:val="005D367A"/>
    <w:rsid w:val="00632652"/>
    <w:rsid w:val="006375CC"/>
    <w:rsid w:val="00651F09"/>
    <w:rsid w:val="00653E6F"/>
    <w:rsid w:val="006700D5"/>
    <w:rsid w:val="00685809"/>
    <w:rsid w:val="006F5B98"/>
    <w:rsid w:val="00737BB8"/>
    <w:rsid w:val="007509DA"/>
    <w:rsid w:val="00773B14"/>
    <w:rsid w:val="00774779"/>
    <w:rsid w:val="007806A4"/>
    <w:rsid w:val="00781FB3"/>
    <w:rsid w:val="007C1425"/>
    <w:rsid w:val="007E5D13"/>
    <w:rsid w:val="007F327D"/>
    <w:rsid w:val="00840FEB"/>
    <w:rsid w:val="00886DE0"/>
    <w:rsid w:val="008B45D2"/>
    <w:rsid w:val="008F0372"/>
    <w:rsid w:val="008F4E02"/>
    <w:rsid w:val="00927485"/>
    <w:rsid w:val="009708EA"/>
    <w:rsid w:val="009B5BDE"/>
    <w:rsid w:val="009C7E62"/>
    <w:rsid w:val="009E06B6"/>
    <w:rsid w:val="009E57B2"/>
    <w:rsid w:val="00A04A33"/>
    <w:rsid w:val="00A66D90"/>
    <w:rsid w:val="00A7427E"/>
    <w:rsid w:val="00AA3500"/>
    <w:rsid w:val="00B26599"/>
    <w:rsid w:val="00B74AB2"/>
    <w:rsid w:val="00B90830"/>
    <w:rsid w:val="00BD745B"/>
    <w:rsid w:val="00BF27F1"/>
    <w:rsid w:val="00BF5BE7"/>
    <w:rsid w:val="00C04D27"/>
    <w:rsid w:val="00C14937"/>
    <w:rsid w:val="00C17CB4"/>
    <w:rsid w:val="00C27659"/>
    <w:rsid w:val="00C70713"/>
    <w:rsid w:val="00C85A2F"/>
    <w:rsid w:val="00CD7723"/>
    <w:rsid w:val="00CF07BA"/>
    <w:rsid w:val="00D22884"/>
    <w:rsid w:val="00D630BF"/>
    <w:rsid w:val="00D72014"/>
    <w:rsid w:val="00D96518"/>
    <w:rsid w:val="00DC1A89"/>
    <w:rsid w:val="00DD6055"/>
    <w:rsid w:val="00E011CB"/>
    <w:rsid w:val="00E10F0D"/>
    <w:rsid w:val="00E179B5"/>
    <w:rsid w:val="00E26545"/>
    <w:rsid w:val="00E416B2"/>
    <w:rsid w:val="00E67CBF"/>
    <w:rsid w:val="00E74D4F"/>
    <w:rsid w:val="00EE2867"/>
    <w:rsid w:val="00EF5169"/>
    <w:rsid w:val="00F34903"/>
    <w:rsid w:val="00F413C9"/>
    <w:rsid w:val="00F905A0"/>
    <w:rsid w:val="00F9220B"/>
    <w:rsid w:val="00FA6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index heading" w:locked="1" w:semiHidden="0" w:uiPriority="0" w:unhideWhenUsed="0"/>
    <w:lsdException w:name="caption" w:locked="1" w:semiHidden="0" w:uiPriority="0" w:unhideWhenUsed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B14"/>
    <w:pPr>
      <w:suppressAutoHyphens/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одержимое таблицы"/>
    <w:basedOn w:val="Normal"/>
    <w:uiPriority w:val="99"/>
    <w:rsid w:val="00773B14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table" w:styleId="TableGrid">
    <w:name w:val="Table Grid"/>
    <w:basedOn w:val="TableNormal"/>
    <w:uiPriority w:val="99"/>
    <w:rsid w:val="00773B14"/>
    <w:pPr>
      <w:suppressAutoHyphens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73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3B1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BodyText"/>
    <w:link w:val="TitleChar"/>
    <w:uiPriority w:val="99"/>
    <w:qFormat/>
    <w:rsid w:val="008F4E0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8F4E02"/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F4E02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8F4E02"/>
    <w:rPr>
      <w:rFonts w:cs="Times New Roman"/>
    </w:rPr>
  </w:style>
  <w:style w:type="paragraph" w:styleId="List">
    <w:name w:val="List"/>
    <w:basedOn w:val="BodyText"/>
    <w:uiPriority w:val="99"/>
    <w:rsid w:val="008F4E02"/>
    <w:rPr>
      <w:rFonts w:cs="Arial"/>
    </w:rPr>
  </w:style>
  <w:style w:type="paragraph" w:styleId="Caption">
    <w:name w:val="caption"/>
    <w:basedOn w:val="Normal"/>
    <w:uiPriority w:val="99"/>
    <w:qFormat/>
    <w:rsid w:val="008F4E0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rsid w:val="008F4E02"/>
    <w:pPr>
      <w:spacing w:after="0" w:line="240" w:lineRule="auto"/>
      <w:ind w:left="220" w:hanging="220"/>
    </w:pPr>
  </w:style>
  <w:style w:type="paragraph" w:styleId="IndexHeading">
    <w:name w:val="index heading"/>
    <w:basedOn w:val="Normal"/>
    <w:uiPriority w:val="99"/>
    <w:rsid w:val="008F4E02"/>
    <w:pPr>
      <w:suppressLineNumbers/>
    </w:pPr>
    <w:rPr>
      <w:rFonts w:cs="Arial"/>
    </w:rPr>
  </w:style>
  <w:style w:type="paragraph" w:customStyle="1" w:styleId="a0">
    <w:name w:val="Заголовок таблицы"/>
    <w:basedOn w:val="a"/>
    <w:uiPriority w:val="99"/>
    <w:rsid w:val="008F4E02"/>
    <w:pPr>
      <w:jc w:val="center"/>
    </w:pPr>
    <w:rPr>
      <w:b/>
      <w:bCs/>
    </w:rPr>
  </w:style>
  <w:style w:type="character" w:styleId="Emphasis">
    <w:name w:val="Emphasis"/>
    <w:basedOn w:val="DefaultParagraphFont"/>
    <w:uiPriority w:val="99"/>
    <w:qFormat/>
    <w:rsid w:val="000D3564"/>
    <w:rPr>
      <w:rFonts w:cs="Times New Roman"/>
      <w:i/>
      <w:iCs/>
    </w:rPr>
  </w:style>
  <w:style w:type="character" w:customStyle="1" w:styleId="NoSpacingChar">
    <w:name w:val="No Spacing Char"/>
    <w:link w:val="NoSpacing"/>
    <w:uiPriority w:val="99"/>
    <w:locked/>
    <w:rsid w:val="001C20B1"/>
    <w:rPr>
      <w:rFonts w:ascii="Times New Roman" w:hAnsi="Times New Roman"/>
      <w:sz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1C20B1"/>
    <w:rPr>
      <w:rFonts w:ascii="Times New Roman" w:eastAsia="Times New Roman" w:hAnsi="Times New Roman"/>
    </w:rPr>
  </w:style>
  <w:style w:type="paragraph" w:customStyle="1" w:styleId="western">
    <w:name w:val="western"/>
    <w:basedOn w:val="Normal"/>
    <w:uiPriority w:val="99"/>
    <w:rsid w:val="00580D8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580D8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80D86"/>
    <w:pPr>
      <w:suppressAutoHyphens w:val="0"/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msonormalcxspmiddle">
    <w:name w:val="msonormalcxspmiddle"/>
    <w:basedOn w:val="Normal"/>
    <w:uiPriority w:val="99"/>
    <w:rsid w:val="00580D8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434</TotalTime>
  <Pages>14</Pages>
  <Words>1711</Words>
  <Characters>9754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 HADAHAN</dc:creator>
  <cp:keywords/>
  <dc:description/>
  <cp:lastModifiedBy>User</cp:lastModifiedBy>
  <cp:revision>15</cp:revision>
  <cp:lastPrinted>2023-04-14T08:09:00Z</cp:lastPrinted>
  <dcterms:created xsi:type="dcterms:W3CDTF">2021-12-24T02:39:00Z</dcterms:created>
  <dcterms:modified xsi:type="dcterms:W3CDTF">2023-10-16T08:11:00Z</dcterms:modified>
</cp:coreProperties>
</file>